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:rsidR="008F567A" w:rsidRPr="00305D38" w:rsidRDefault="00E94D33" w:rsidP="007E0836">
                                <w:pPr>
                                  <w:pStyle w:val="NoSpacing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Van </w:t>
                                </w:r>
                                <w:r w:rsidR="004D2093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9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4D2093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16</w:t>
                                </w:r>
                                <w:bookmarkStart w:id="0" w:name="_GoBack"/>
                                <w:bookmarkEnd w:id="0"/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:rsidR="00E94D33" w:rsidRPr="00305D38" w:rsidRDefault="00E94D33" w:rsidP="007E0836">
                                <w:pPr>
                                  <w:pStyle w:val="NoSpacing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:rsidR="00943167" w:rsidRPr="00E94D33" w:rsidRDefault="00943167" w:rsidP="00943167">
                                <w:pPr>
                                  <w:pStyle w:val="NoSpacing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NoSpacing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NoSpacing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5D00C9" w:rsidRDefault="00EF7226" w:rsidP="005D00C9">
                                <w:pPr>
                                  <w:pStyle w:val="NoSpacing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i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[Naam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..................................................................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dagen van de week]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305D38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leverancier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]</w:t>
                                </w:r>
                              </w:p>
                              <w:p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1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7E0836">
                          <w:pPr>
                            <w:pStyle w:val="NoSpacing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Van </w:t>
                          </w:r>
                          <w:r w:rsidR="004D2093">
                            <w:rPr>
                              <w:sz w:val="18"/>
                              <w:szCs w:val="20"/>
                              <w:lang w:val="nl-NL"/>
                            </w:rPr>
                            <w:t>9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4D2093">
                            <w:rPr>
                              <w:sz w:val="18"/>
                              <w:szCs w:val="20"/>
                              <w:lang w:val="nl-NL"/>
                            </w:rPr>
                            <w:t>16</w:t>
                          </w:r>
                          <w:bookmarkStart w:id="1" w:name="_GoBack"/>
                          <w:bookmarkEnd w:id="1"/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7E0836">
                          <w:pPr>
                            <w:pStyle w:val="NoSpacing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NoSpacing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NoSpacing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NoSpacing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NoSpacing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NoSpacing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b/>
                              <w:i/>
                              <w:color w:val="1F497D" w:themeColor="text2"/>
                              <w:sz w:val="36"/>
                              <w:lang w:val="nl-NL"/>
                            </w:rPr>
                            <w:t>[Naam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 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..................................................................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dagen van de week]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305D38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leverancier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]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">
                    <v:imagedata r:id="rId12" o:title="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3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4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5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970" w:rsidRDefault="00794970" w:rsidP="00794970">
      <w:pPr>
        <w:spacing w:after="0" w:line="240" w:lineRule="auto"/>
      </w:pPr>
      <w:r>
        <w:separator/>
      </w:r>
    </w:p>
  </w:endnote>
  <w:end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970" w:rsidRDefault="00794970" w:rsidP="00794970">
      <w:pPr>
        <w:spacing w:after="0" w:line="240" w:lineRule="auto"/>
      </w:pPr>
      <w:r>
        <w:separator/>
      </w:r>
    </w:p>
  </w:footnote>
  <w:foot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970" w:rsidRDefault="007F601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305D38"/>
    <w:rsid w:val="0031336A"/>
    <w:rsid w:val="00376DC2"/>
    <w:rsid w:val="00476EA6"/>
    <w:rsid w:val="004D2093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97783"/>
    <w:rsid w:val="008F567A"/>
    <w:rsid w:val="00943167"/>
    <w:rsid w:val="009615F2"/>
    <w:rsid w:val="009742D8"/>
    <w:rsid w:val="009C0DCE"/>
    <w:rsid w:val="009C7279"/>
    <w:rsid w:val="00A67A9F"/>
    <w:rsid w:val="00AB2258"/>
    <w:rsid w:val="00B11F49"/>
    <w:rsid w:val="00B26D60"/>
    <w:rsid w:val="00CD23BC"/>
    <w:rsid w:val="00D56B6B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C05D786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C7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F72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970"/>
  </w:style>
  <w:style w:type="paragraph" w:styleId="Footer">
    <w:name w:val="footer"/>
    <w:basedOn w:val="Normal"/>
    <w:link w:val="Footer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schoolfruit.nl/schoolfruitnieuwsbrie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schoolfruit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uschoolfruit@wur.nl" TargetMode="External"/><Relationship Id="rId10" Type="http://schemas.openxmlformats.org/officeDocument/2006/relationships/hyperlink" Target="http://www.euschoolfruit.n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hyperlink" Target="http://www.euschoolfrui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E819-654C-44CE-A841-7BE6D42C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A154BD.dotm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Keene, Ming Qiao</cp:lastModifiedBy>
  <cp:revision>2</cp:revision>
  <cp:lastPrinted>2017-10-18T10:19:00Z</cp:lastPrinted>
  <dcterms:created xsi:type="dcterms:W3CDTF">2020-07-14T08:16:00Z</dcterms:created>
  <dcterms:modified xsi:type="dcterms:W3CDTF">2020-07-14T08:16:00Z</dcterms:modified>
</cp:coreProperties>
</file>